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F7FEF" w14:textId="77777777" w:rsidR="006D5F47" w:rsidRDefault="006D5F47" w:rsidP="006D5F47">
      <w:pPr>
        <w:pStyle w:val="c-Authorsname"/>
      </w:pPr>
      <w:r>
        <w:t>Author 1</w:t>
      </w:r>
    </w:p>
    <w:p w14:paraId="333BDA8D" w14:textId="77777777" w:rsidR="006D5F47" w:rsidRDefault="006D5F47" w:rsidP="006D5F47">
      <w:pPr>
        <w:pStyle w:val="d-Affiliations"/>
      </w:pPr>
      <w:r>
        <w:t>Department</w:t>
      </w:r>
      <w:r>
        <w:br/>
        <w:t>University</w:t>
      </w:r>
      <w:r>
        <w:br/>
        <w:t>Country</w:t>
      </w:r>
      <w:r>
        <w:br/>
      </w:r>
      <w:r>
        <w:br/>
        <w:t>Email:</w:t>
      </w:r>
      <w:r>
        <w:br/>
        <w:t>ORCID:</w:t>
      </w:r>
    </w:p>
    <w:p w14:paraId="1A3C2E30" w14:textId="77777777" w:rsidR="006D5F47" w:rsidRDefault="006D5F47" w:rsidP="006D5F47">
      <w:pPr>
        <w:pStyle w:val="d-Affiliations"/>
      </w:pPr>
    </w:p>
    <w:p w14:paraId="11C4AE8C" w14:textId="77777777" w:rsidR="006D5F47" w:rsidRDefault="006D5F47" w:rsidP="006D5F47">
      <w:pPr>
        <w:pStyle w:val="c-Authorsname"/>
      </w:pPr>
      <w:r>
        <w:t>Author 2</w:t>
      </w:r>
    </w:p>
    <w:p w14:paraId="4168F2CC" w14:textId="77777777" w:rsidR="006D5F47" w:rsidRDefault="006D5F47" w:rsidP="006D5F47">
      <w:pPr>
        <w:pStyle w:val="d-Affiliations"/>
      </w:pPr>
      <w:r>
        <w:t>Department</w:t>
      </w:r>
      <w:r>
        <w:br/>
        <w:t>University</w:t>
      </w:r>
      <w:r>
        <w:br/>
        <w:t>Country</w:t>
      </w:r>
      <w:r>
        <w:br/>
      </w:r>
      <w:r>
        <w:br/>
        <w:t>Email:</w:t>
      </w:r>
      <w:r>
        <w:br/>
        <w:t>ORCID:</w:t>
      </w:r>
    </w:p>
    <w:p w14:paraId="72374FF4" w14:textId="77777777" w:rsidR="006D5F47" w:rsidRDefault="006D5F47" w:rsidP="006D5F47">
      <w:pPr>
        <w:pStyle w:val="d-Affiliations"/>
      </w:pPr>
    </w:p>
    <w:p w14:paraId="4F03274B" w14:textId="77777777" w:rsidR="006D5F47" w:rsidRDefault="006D5F47" w:rsidP="006D5F47">
      <w:pPr>
        <w:pStyle w:val="c-Authorsname"/>
      </w:pPr>
      <w:r>
        <w:t>Author 3</w:t>
      </w:r>
    </w:p>
    <w:p w14:paraId="47075890" w14:textId="77777777" w:rsidR="006D5F47" w:rsidRDefault="006D5F47" w:rsidP="006D5F47">
      <w:pPr>
        <w:pStyle w:val="d-Affiliations"/>
      </w:pPr>
      <w:r>
        <w:t>Department</w:t>
      </w:r>
      <w:r>
        <w:br/>
        <w:t>University</w:t>
      </w:r>
      <w:r>
        <w:br/>
        <w:t>Country</w:t>
      </w:r>
      <w:r>
        <w:br/>
      </w:r>
      <w:r>
        <w:br/>
        <w:t>Email:</w:t>
      </w:r>
      <w:r>
        <w:br/>
        <w:t>ORCID:</w:t>
      </w:r>
    </w:p>
    <w:p w14:paraId="157E0CBD" w14:textId="721D2348" w:rsidR="000612B4" w:rsidRPr="006D5F47" w:rsidRDefault="000612B4" w:rsidP="006D5F47"/>
    <w:sectPr w:rsidR="000612B4" w:rsidRPr="006D5F47" w:rsidSect="00603CC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9" w:h="16834" w:code="9"/>
      <w:pgMar w:top="1440" w:right="907" w:bottom="1440" w:left="907" w:header="576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40FD7" w14:textId="77777777" w:rsidR="008773A9" w:rsidRPr="003D7BB2" w:rsidRDefault="008773A9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78D08F22" w14:textId="77777777" w:rsidR="008773A9" w:rsidRDefault="008773A9"/>
    <w:p w14:paraId="740FF7FF" w14:textId="77777777" w:rsidR="008773A9" w:rsidRDefault="008773A9"/>
  </w:endnote>
  <w:endnote w:type="continuationSeparator" w:id="0">
    <w:p w14:paraId="46233FB8" w14:textId="77777777" w:rsidR="008773A9" w:rsidRPr="003D7BB2" w:rsidRDefault="008773A9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5150541A" w14:textId="77777777" w:rsidR="008773A9" w:rsidRDefault="008773A9"/>
    <w:p w14:paraId="11B7569E" w14:textId="77777777" w:rsidR="008773A9" w:rsidRDefault="008773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</w:rPr>
      <w:id w:val="1911832"/>
      <w:docPartObj>
        <w:docPartGallery w:val="Page Numbers (Bottom of Page)"/>
        <w:docPartUnique/>
      </w:docPartObj>
    </w:sdtPr>
    <w:sdtEndPr/>
    <w:sdtContent>
      <w:p w14:paraId="5F6041E5" w14:textId="04BCFC1A" w:rsidR="00934542" w:rsidRPr="004423A3" w:rsidRDefault="0083650F" w:rsidP="00CB7279">
        <w:pPr>
          <w:jc w:val="right"/>
          <w:rPr>
            <w:b/>
            <w:bCs/>
          </w:rPr>
        </w:pPr>
        <w:r w:rsidRPr="004423A3">
          <w:rPr>
            <w:b/>
            <w:bCs/>
            <w:color w:val="1F497D" w:themeColor="text2"/>
          </w:rPr>
          <w:t>JITCAI</w:t>
        </w:r>
        <w:r w:rsidR="00415583">
          <w:rPr>
            <w:b/>
            <w:bCs/>
            <w:color w:val="1F497D" w:themeColor="text2"/>
          </w:rPr>
          <w:t xml:space="preserve"> Publication</w:t>
        </w:r>
        <w:r w:rsidRPr="004423A3">
          <w:rPr>
            <w:b/>
            <w:bCs/>
            <w:color w:val="1F497D" w:themeColor="text2"/>
          </w:rPr>
          <w:tab/>
        </w:r>
        <w:r w:rsidR="004423A3" w:rsidRPr="004423A3">
          <w:rPr>
            <w:b/>
            <w:bCs/>
            <w:color w:val="1F497D" w:themeColor="text2"/>
          </w:rPr>
          <w:t>202</w:t>
        </w:r>
        <w:r w:rsidR="00EA4791">
          <w:rPr>
            <w:b/>
            <w:bCs/>
            <w:color w:val="1F497D" w:themeColor="text2"/>
          </w:rPr>
          <w:t>6</w:t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="004423A3" w:rsidRPr="004423A3">
          <w:rPr>
            <w:b/>
            <w:bCs/>
          </w:rPr>
          <w:tab/>
        </w:r>
        <w:r w:rsidR="004423A3" w:rsidRPr="004423A3">
          <w:rPr>
            <w:b/>
            <w:bCs/>
          </w:rPr>
          <w:tab/>
        </w:r>
        <w:r w:rsidR="004423A3"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Pr="004423A3">
          <w:rPr>
            <w:b/>
            <w:bCs/>
          </w:rPr>
          <w:tab/>
        </w:r>
        <w:r w:rsidR="00565E52" w:rsidRPr="004423A3">
          <w:rPr>
            <w:b/>
            <w:bCs/>
          </w:rPr>
          <w:fldChar w:fldCharType="begin"/>
        </w:r>
        <w:r w:rsidR="00565E52" w:rsidRPr="004423A3">
          <w:rPr>
            <w:b/>
            <w:bCs/>
          </w:rPr>
          <w:instrText xml:space="preserve"> PAGE   \* MERGEFORMAT </w:instrText>
        </w:r>
        <w:r w:rsidR="00565E52" w:rsidRPr="004423A3">
          <w:rPr>
            <w:b/>
            <w:bCs/>
          </w:rPr>
          <w:fldChar w:fldCharType="separate"/>
        </w:r>
        <w:r w:rsidR="00095331" w:rsidRPr="004423A3">
          <w:rPr>
            <w:b/>
            <w:bCs/>
            <w:noProof/>
          </w:rPr>
          <w:t>5</w:t>
        </w:r>
        <w:r w:rsidR="00565E52" w:rsidRPr="004423A3">
          <w:rPr>
            <w:b/>
            <w:bCs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F9C56" w14:textId="19ED99C4" w:rsidR="00565E52" w:rsidRPr="00601477" w:rsidRDefault="00601477" w:rsidP="00601477">
    <w:pPr>
      <w:pStyle w:val="Footer"/>
    </w:pPr>
    <w:r w:rsidRPr="00601477">
      <w:rPr>
        <w:sz w:val="15"/>
        <w:lang w:val="en-GB"/>
      </w:rPr>
      <w:t>Copyright © 2026 Author(s). Authors retain copyright and grant JITCAI the right of first publication. This work is licensed under the Creative Commons Attribution 4.0 International (CC BY 4.0)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31913" w14:textId="77777777" w:rsidR="008773A9" w:rsidRPr="003D7BB2" w:rsidRDefault="008773A9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3565D9BA" w14:textId="77777777" w:rsidR="008773A9" w:rsidRDefault="008773A9"/>
    <w:p w14:paraId="1F5E76BC" w14:textId="77777777" w:rsidR="008773A9" w:rsidRDefault="008773A9"/>
  </w:footnote>
  <w:footnote w:type="continuationSeparator" w:id="0">
    <w:p w14:paraId="74A22CDD" w14:textId="77777777" w:rsidR="008773A9" w:rsidRPr="003D7BB2" w:rsidRDefault="008773A9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0CA00B95" w14:textId="77777777" w:rsidR="008773A9" w:rsidRDefault="008773A9"/>
    <w:p w14:paraId="72E8F8D1" w14:textId="77777777" w:rsidR="008773A9" w:rsidRDefault="008773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</w:rPr>
      <w:id w:val="13525337"/>
      <w:docPartObj>
        <w:docPartGallery w:val="Page Numbers (Top of Page)"/>
        <w:docPartUnique/>
      </w:docPartObj>
    </w:sdtPr>
    <w:sdtEndPr>
      <w:rPr>
        <w:i w:val="0"/>
      </w:rPr>
    </w:sdtEndPr>
    <w:sdtContent>
      <w:p w14:paraId="7E852621" w14:textId="77777777" w:rsidR="00565E52" w:rsidRPr="00FA25C1" w:rsidRDefault="00565E52" w:rsidP="00FA25C1">
        <w:pPr>
          <w:rPr>
            <w:i/>
            <w:iCs/>
            <w:szCs w:val="16"/>
          </w:rPr>
        </w:pPr>
      </w:p>
      <w:p w14:paraId="5514BE64" w14:textId="77777777" w:rsidR="00565E52" w:rsidRDefault="008773A9"/>
    </w:sdtContent>
  </w:sdt>
  <w:p w14:paraId="17D8ECA7" w14:textId="77777777" w:rsidR="00934542" w:rsidRDefault="00934542"/>
  <w:p w14:paraId="77FB92D7" w14:textId="77777777" w:rsidR="00934542" w:rsidRDefault="00934542"/>
  <w:p w14:paraId="093D2996" w14:textId="77777777" w:rsidR="004635D0" w:rsidRDefault="004635D0"/>
  <w:p w14:paraId="0A710D21" w14:textId="77777777" w:rsidR="004635D0" w:rsidRDefault="004635D0"/>
  <w:p w14:paraId="2E114FDB" w14:textId="77777777" w:rsidR="004635D0" w:rsidRDefault="004635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BEAA1" w14:textId="2C6C0A5C" w:rsidR="00934542" w:rsidRPr="00AC57B1" w:rsidRDefault="00FE5016" w:rsidP="002A622B">
    <w:pPr>
      <w:pStyle w:val="Header"/>
      <w:rPr>
        <w:b/>
        <w:bCs/>
      </w:rPr>
    </w:pPr>
    <w:r w:rsidRPr="00AC57B1">
      <w:rPr>
        <w:b/>
        <w:bCs/>
      </w:rPr>
      <w:t xml:space="preserve">Volume </w:t>
    </w:r>
    <w:r w:rsidR="00AC57B1" w:rsidRPr="00AC57B1">
      <w:rPr>
        <w:b/>
        <w:bCs/>
      </w:rPr>
      <w:t>X</w:t>
    </w:r>
    <w:r w:rsidRPr="00AC57B1">
      <w:rPr>
        <w:b/>
        <w:bCs/>
      </w:rPr>
      <w:t xml:space="preserve">, Issue </w:t>
    </w:r>
    <w:r w:rsidR="00AC57B1" w:rsidRPr="00AC57B1">
      <w:rPr>
        <w:b/>
        <w:bCs/>
      </w:rPr>
      <w:t>X, 202X</w:t>
    </w:r>
    <w:r w:rsidRPr="00AC57B1">
      <w:rPr>
        <w:b/>
        <w:bCs/>
      </w:rPr>
      <w:t xml:space="preserve"> </w:t>
    </w:r>
    <w:r w:rsidR="00AC57B1" w:rsidRPr="00AC57B1">
      <w:rPr>
        <w:b/>
        <w:bCs/>
      </w:rPr>
      <w:tab/>
    </w:r>
    <w:r w:rsidR="00AC57B1" w:rsidRPr="00AC57B1">
      <w:rPr>
        <w:b/>
        <w:bCs/>
      </w:rPr>
      <w:tab/>
    </w:r>
    <w:hyperlink r:id="rId1" w:history="1">
      <w:r w:rsidR="00AC57B1" w:rsidRPr="00AC57B1">
        <w:rPr>
          <w:rStyle w:val="Hyperlink"/>
          <w:b/>
          <w:bCs/>
        </w:rPr>
        <w:t>www.jitcai.org</w:t>
      </w:r>
    </w:hyperlink>
    <w:r w:rsidR="00C05119" w:rsidRPr="00AC57B1">
      <w:rPr>
        <w:b/>
        <w:bCs/>
      </w:rPr>
      <w:t xml:space="preserve">  (ISSN-</w:t>
    </w:r>
    <w:r w:rsidR="00AC57B1" w:rsidRPr="00AC57B1">
      <w:rPr>
        <w:b/>
        <w:bCs/>
      </w:rPr>
      <w:t xml:space="preserve"> 3065-6516</w:t>
    </w:r>
    <w:r w:rsidR="00C05119" w:rsidRPr="00AC57B1">
      <w:rPr>
        <w:b/>
        <w:b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8FB63" w14:textId="174DBC0F" w:rsidR="005A7F41" w:rsidRPr="00B5101D" w:rsidRDefault="009564F4" w:rsidP="005B63B4">
    <w:pPr>
      <w:spacing w:after="0"/>
      <w:jc w:val="left"/>
      <w:rPr>
        <w:color w:val="0F243E" w:themeColor="text2" w:themeShade="80"/>
        <w:sz w:val="32"/>
        <w:szCs w:val="32"/>
      </w:rPr>
    </w:pPr>
    <w:r w:rsidRPr="00D82C2D">
      <w:rPr>
        <w:noProof/>
        <w:color w:val="0F243E" w:themeColor="text2" w:themeShade="80"/>
        <w:sz w:val="36"/>
        <w:szCs w:val="36"/>
      </w:rPr>
      <w:drawing>
        <wp:anchor distT="0" distB="0" distL="114300" distR="114300" simplePos="0" relativeHeight="251658240" behindDoc="1" locked="0" layoutInCell="1" allowOverlap="1" wp14:anchorId="274B532C" wp14:editId="78974C09">
          <wp:simplePos x="0" y="0"/>
          <wp:positionH relativeFrom="margin">
            <wp:align>left</wp:align>
          </wp:positionH>
          <wp:positionV relativeFrom="paragraph">
            <wp:posOffset>-247650</wp:posOffset>
          </wp:positionV>
          <wp:extent cx="838200" cy="955040"/>
          <wp:effectExtent l="0" t="0" r="0" b="0"/>
          <wp:wrapTight wrapText="bothSides">
            <wp:wrapPolygon edited="0">
              <wp:start x="0" y="0"/>
              <wp:lineTo x="0" y="21112"/>
              <wp:lineTo x="21109" y="21112"/>
              <wp:lineTo x="21109" y="0"/>
              <wp:lineTo x="0" y="0"/>
            </wp:wrapPolygon>
          </wp:wrapTight>
          <wp:docPr id="353128656" name="Picture 1" descr="A logo with a brain in a shield and laurel wreath with Old Dominion University in th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560112" name="Picture 1" descr="A logo with a brain in a shield and laurel wreath with Old Dominion University in the background&#10;&#10;AI-generated content may be incorrect."/>
                  <pic:cNvPicPr/>
                </pic:nvPicPr>
                <pic:blipFill rotWithShape="1">
                  <a:blip r:embed="rId1"/>
                  <a:srcRect l="15494" t="8451" r="14084" b="11267"/>
                  <a:stretch>
                    <a:fillRect/>
                  </a:stretch>
                </pic:blipFill>
                <pic:spPr bwMode="auto">
                  <a:xfrm>
                    <a:off x="0" y="0"/>
                    <a:ext cx="841089" cy="958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3B4" w:rsidRPr="00D82C2D">
      <w:rPr>
        <w:color w:val="0F243E" w:themeColor="text2" w:themeShade="80"/>
        <w:sz w:val="32"/>
        <w:szCs w:val="32"/>
      </w:rPr>
      <w:t xml:space="preserve">Journal of </w:t>
    </w:r>
    <w:r w:rsidR="00B5101D" w:rsidRPr="00D82C2D">
      <w:rPr>
        <w:color w:val="0F243E" w:themeColor="text2" w:themeShade="80"/>
        <w:sz w:val="32"/>
        <w:szCs w:val="32"/>
      </w:rPr>
      <w:br/>
    </w:r>
    <w:r w:rsidR="005B63B4" w:rsidRPr="00D82C2D">
      <w:rPr>
        <w:color w:val="0F243E" w:themeColor="text2" w:themeShade="80"/>
        <w:sz w:val="32"/>
        <w:szCs w:val="32"/>
      </w:rPr>
      <w:t xml:space="preserve">Information Technology, </w:t>
    </w:r>
    <w:r w:rsidR="00ED27F8" w:rsidRPr="00D82C2D">
      <w:rPr>
        <w:color w:val="0F243E" w:themeColor="text2" w:themeShade="80"/>
        <w:sz w:val="32"/>
        <w:szCs w:val="32"/>
      </w:rPr>
      <w:br/>
    </w:r>
    <w:r w:rsidR="005B63B4" w:rsidRPr="00D82C2D">
      <w:rPr>
        <w:color w:val="0F243E" w:themeColor="text2" w:themeShade="80"/>
        <w:sz w:val="32"/>
        <w:szCs w:val="32"/>
      </w:rPr>
      <w:t>Cybersecurity, and Artificial Intelligence</w:t>
    </w:r>
  </w:p>
  <w:p w14:paraId="1B12EE2A" w14:textId="50ADB7FE" w:rsidR="00FB62B5" w:rsidRPr="005A7F41" w:rsidRDefault="008773A9" w:rsidP="005B63B4">
    <w:pPr>
      <w:spacing w:after="0"/>
      <w:jc w:val="left"/>
      <w:rPr>
        <w:color w:val="0F243E" w:themeColor="text2" w:themeShade="80"/>
        <w:sz w:val="40"/>
        <w:szCs w:val="40"/>
      </w:rPr>
    </w:pPr>
    <w:r>
      <w:rPr>
        <w:color w:val="0F243E" w:themeColor="text2" w:themeShade="80"/>
        <w:sz w:val="40"/>
        <w:szCs w:val="40"/>
      </w:rPr>
      <w:pict w14:anchorId="0A81D60D">
        <v:rect id="_x0000_i1025" style="width:504.75pt;height:2pt;mso-position-horizontal:absolute;mso-position-horizontal-relative:text;mso-position-vertical:absolute;mso-position-vertical-relative:text" o:hralign="center" o:hrstd="t" o:hrnoshade="t" o:hr="t" fillcolor="#0f243e [1615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24B"/>
    <w:multiLevelType w:val="hybridMultilevel"/>
    <w:tmpl w:val="E8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E30FD"/>
    <w:multiLevelType w:val="hybridMultilevel"/>
    <w:tmpl w:val="2EF6145E"/>
    <w:lvl w:ilvl="0" w:tplc="C6042AA2">
      <w:start w:val="1"/>
      <w:numFmt w:val="decimal"/>
      <w:pStyle w:val="q-References"/>
      <w:lvlText w:val="[%1]"/>
      <w:lvlJc w:val="left"/>
      <w:pPr>
        <w:ind w:left="720" w:hanging="360"/>
      </w:pPr>
      <w:rPr>
        <w:rFonts w:ascii="Cambria" w:hAnsi="Cambria"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D213D"/>
    <w:multiLevelType w:val="hybridMultilevel"/>
    <w:tmpl w:val="CBEC9CF6"/>
    <w:lvl w:ilvl="0" w:tplc="757EF76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7832"/>
    <w:multiLevelType w:val="multilevel"/>
    <w:tmpl w:val="5A9ED862"/>
    <w:lvl w:ilvl="0">
      <w:start w:val="1"/>
      <w:numFmt w:val="decimal"/>
      <w:pStyle w:val="Heading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08436A"/>
    <w:multiLevelType w:val="hybridMultilevel"/>
    <w:tmpl w:val="2072F570"/>
    <w:lvl w:ilvl="0" w:tplc="ACD2698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01C33"/>
    <w:multiLevelType w:val="hybridMultilevel"/>
    <w:tmpl w:val="22F6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5BC6"/>
    <w:multiLevelType w:val="hybridMultilevel"/>
    <w:tmpl w:val="F190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23E76"/>
    <w:multiLevelType w:val="multilevel"/>
    <w:tmpl w:val="0C8A6A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F75202"/>
    <w:multiLevelType w:val="hybridMultilevel"/>
    <w:tmpl w:val="7A161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D2756"/>
    <w:multiLevelType w:val="multilevel"/>
    <w:tmpl w:val="7938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F6C48"/>
    <w:multiLevelType w:val="hybridMultilevel"/>
    <w:tmpl w:val="7C288D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2F1E87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F43FD5"/>
    <w:multiLevelType w:val="hybridMultilevel"/>
    <w:tmpl w:val="78B899F2"/>
    <w:lvl w:ilvl="0" w:tplc="A912C9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vanish w:val="0"/>
        <w:spacing w:val="0"/>
        <w:position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51FF2"/>
    <w:multiLevelType w:val="hybridMultilevel"/>
    <w:tmpl w:val="69E2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446A6"/>
    <w:multiLevelType w:val="hybridMultilevel"/>
    <w:tmpl w:val="307A1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4268E"/>
    <w:multiLevelType w:val="hybridMultilevel"/>
    <w:tmpl w:val="DA905F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C460A"/>
    <w:multiLevelType w:val="hybridMultilevel"/>
    <w:tmpl w:val="6D04A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6779A"/>
    <w:multiLevelType w:val="hybridMultilevel"/>
    <w:tmpl w:val="2E20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56338"/>
    <w:multiLevelType w:val="hybridMultilevel"/>
    <w:tmpl w:val="1898C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D2370"/>
    <w:multiLevelType w:val="hybridMultilevel"/>
    <w:tmpl w:val="79F421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4A4AFC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A27865"/>
    <w:multiLevelType w:val="hybridMultilevel"/>
    <w:tmpl w:val="FB1CE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9112E"/>
    <w:multiLevelType w:val="multilevel"/>
    <w:tmpl w:val="B4FCA4E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1712C5B"/>
    <w:multiLevelType w:val="hybridMultilevel"/>
    <w:tmpl w:val="C21E7B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6D0C5A"/>
    <w:multiLevelType w:val="hybridMultilevel"/>
    <w:tmpl w:val="4FAC0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811932"/>
    <w:multiLevelType w:val="hybridMultilevel"/>
    <w:tmpl w:val="1898C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E1C53"/>
    <w:multiLevelType w:val="hybridMultilevel"/>
    <w:tmpl w:val="CBC86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60731"/>
    <w:multiLevelType w:val="hybridMultilevel"/>
    <w:tmpl w:val="0E343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EB72DF"/>
    <w:multiLevelType w:val="hybridMultilevel"/>
    <w:tmpl w:val="497685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C226D"/>
    <w:multiLevelType w:val="hybridMultilevel"/>
    <w:tmpl w:val="E5547C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5E675A"/>
    <w:multiLevelType w:val="multilevel"/>
    <w:tmpl w:val="49E6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41334D"/>
    <w:multiLevelType w:val="hybridMultilevel"/>
    <w:tmpl w:val="80304F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176422">
    <w:abstractNumId w:val="13"/>
  </w:num>
  <w:num w:numId="2" w16cid:durableId="810053192">
    <w:abstractNumId w:val="21"/>
  </w:num>
  <w:num w:numId="3" w16cid:durableId="931545616">
    <w:abstractNumId w:val="23"/>
  </w:num>
  <w:num w:numId="4" w16cid:durableId="1359967247">
    <w:abstractNumId w:val="2"/>
  </w:num>
  <w:num w:numId="5" w16cid:durableId="959265442">
    <w:abstractNumId w:val="12"/>
  </w:num>
  <w:num w:numId="6" w16cid:durableId="1493836305">
    <w:abstractNumId w:val="1"/>
  </w:num>
  <w:num w:numId="7" w16cid:durableId="808940727">
    <w:abstractNumId w:val="11"/>
  </w:num>
  <w:num w:numId="8" w16cid:durableId="686563953">
    <w:abstractNumId w:val="7"/>
  </w:num>
  <w:num w:numId="9" w16cid:durableId="694770695">
    <w:abstractNumId w:val="14"/>
  </w:num>
  <w:num w:numId="10" w16cid:durableId="1977105100">
    <w:abstractNumId w:val="16"/>
  </w:num>
  <w:num w:numId="11" w16cid:durableId="1449816413">
    <w:abstractNumId w:val="15"/>
  </w:num>
  <w:num w:numId="12" w16cid:durableId="130444580">
    <w:abstractNumId w:val="4"/>
  </w:num>
  <w:num w:numId="13" w16cid:durableId="882016158">
    <w:abstractNumId w:val="17"/>
  </w:num>
  <w:num w:numId="14" w16cid:durableId="1196507487">
    <w:abstractNumId w:val="8"/>
  </w:num>
  <w:num w:numId="15" w16cid:durableId="2013608766">
    <w:abstractNumId w:val="28"/>
  </w:num>
  <w:num w:numId="16" w16cid:durableId="1664895726">
    <w:abstractNumId w:val="19"/>
  </w:num>
  <w:num w:numId="17" w16cid:durableId="865366815">
    <w:abstractNumId w:val="20"/>
  </w:num>
  <w:num w:numId="18" w16cid:durableId="1201090763">
    <w:abstractNumId w:val="26"/>
  </w:num>
  <w:num w:numId="19" w16cid:durableId="398748026">
    <w:abstractNumId w:val="22"/>
  </w:num>
  <w:num w:numId="20" w16cid:durableId="466318526">
    <w:abstractNumId w:val="32"/>
  </w:num>
  <w:num w:numId="21" w16cid:durableId="958955064">
    <w:abstractNumId w:val="29"/>
  </w:num>
  <w:num w:numId="22" w16cid:durableId="1091583350">
    <w:abstractNumId w:val="9"/>
  </w:num>
  <w:num w:numId="23" w16cid:durableId="1149439503">
    <w:abstractNumId w:val="31"/>
  </w:num>
  <w:num w:numId="24" w16cid:durableId="723797874">
    <w:abstractNumId w:val="6"/>
  </w:num>
  <w:num w:numId="25" w16cid:durableId="824929243">
    <w:abstractNumId w:val="0"/>
  </w:num>
  <w:num w:numId="26" w16cid:durableId="932475270">
    <w:abstractNumId w:val="27"/>
  </w:num>
  <w:num w:numId="27" w16cid:durableId="215821898">
    <w:abstractNumId w:val="5"/>
  </w:num>
  <w:num w:numId="28" w16cid:durableId="1862082516">
    <w:abstractNumId w:val="18"/>
  </w:num>
  <w:num w:numId="29" w16cid:durableId="695883158">
    <w:abstractNumId w:val="3"/>
  </w:num>
  <w:num w:numId="30" w16cid:durableId="4337441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79191000">
    <w:abstractNumId w:val="10"/>
  </w:num>
  <w:num w:numId="32" w16cid:durableId="4151313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35416068">
    <w:abstractNumId w:val="30"/>
  </w:num>
  <w:num w:numId="34" w16cid:durableId="67869917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39036924">
    <w:abstractNumId w:val="24"/>
  </w:num>
  <w:num w:numId="36" w16cid:durableId="17311492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121076">
    <w:abstractNumId w:val="25"/>
  </w:num>
  <w:num w:numId="38" w16cid:durableId="15928577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ByILCwtTQ0sLSwtTSyUdpeDU4uLM/DyQAiODWgBcDz2hLQAAAA=="/>
  </w:docVars>
  <w:rsids>
    <w:rsidRoot w:val="00045146"/>
    <w:rsid w:val="00003CAB"/>
    <w:rsid w:val="00006F41"/>
    <w:rsid w:val="00016FDB"/>
    <w:rsid w:val="00021A96"/>
    <w:rsid w:val="000241C0"/>
    <w:rsid w:val="0003797F"/>
    <w:rsid w:val="00045146"/>
    <w:rsid w:val="000612B4"/>
    <w:rsid w:val="00067ED0"/>
    <w:rsid w:val="00094BED"/>
    <w:rsid w:val="00095331"/>
    <w:rsid w:val="000A1760"/>
    <w:rsid w:val="000A27F5"/>
    <w:rsid w:val="000D0505"/>
    <w:rsid w:val="000E3176"/>
    <w:rsid w:val="000E3B0F"/>
    <w:rsid w:val="000E3D11"/>
    <w:rsid w:val="000F13F4"/>
    <w:rsid w:val="000F412F"/>
    <w:rsid w:val="00102967"/>
    <w:rsid w:val="00110A73"/>
    <w:rsid w:val="00111D3B"/>
    <w:rsid w:val="00116CE5"/>
    <w:rsid w:val="00116E52"/>
    <w:rsid w:val="00126044"/>
    <w:rsid w:val="0013279F"/>
    <w:rsid w:val="0013687C"/>
    <w:rsid w:val="001369AC"/>
    <w:rsid w:val="00137A72"/>
    <w:rsid w:val="001418F1"/>
    <w:rsid w:val="00152425"/>
    <w:rsid w:val="00165C35"/>
    <w:rsid w:val="00175487"/>
    <w:rsid w:val="00177D20"/>
    <w:rsid w:val="001819FC"/>
    <w:rsid w:val="00185EBF"/>
    <w:rsid w:val="00193FE2"/>
    <w:rsid w:val="001A251A"/>
    <w:rsid w:val="001A533E"/>
    <w:rsid w:val="001B0AD8"/>
    <w:rsid w:val="001B543C"/>
    <w:rsid w:val="001C5679"/>
    <w:rsid w:val="001F521E"/>
    <w:rsid w:val="00201801"/>
    <w:rsid w:val="00211C02"/>
    <w:rsid w:val="0022078E"/>
    <w:rsid w:val="002226BA"/>
    <w:rsid w:val="00223E06"/>
    <w:rsid w:val="00233073"/>
    <w:rsid w:val="00236549"/>
    <w:rsid w:val="00242535"/>
    <w:rsid w:val="00246005"/>
    <w:rsid w:val="002465B7"/>
    <w:rsid w:val="00254D81"/>
    <w:rsid w:val="00260BC4"/>
    <w:rsid w:val="002644E1"/>
    <w:rsid w:val="002645F0"/>
    <w:rsid w:val="00266F81"/>
    <w:rsid w:val="00272D81"/>
    <w:rsid w:val="002803C1"/>
    <w:rsid w:val="00291E17"/>
    <w:rsid w:val="002952DE"/>
    <w:rsid w:val="002A237E"/>
    <w:rsid w:val="002A361B"/>
    <w:rsid w:val="002A622B"/>
    <w:rsid w:val="002C124B"/>
    <w:rsid w:val="002D6DC3"/>
    <w:rsid w:val="002E3569"/>
    <w:rsid w:val="002E46C2"/>
    <w:rsid w:val="002E72A2"/>
    <w:rsid w:val="002F0E80"/>
    <w:rsid w:val="002F6614"/>
    <w:rsid w:val="002F748D"/>
    <w:rsid w:val="00316D09"/>
    <w:rsid w:val="00321144"/>
    <w:rsid w:val="00322915"/>
    <w:rsid w:val="00327B0A"/>
    <w:rsid w:val="00333B1A"/>
    <w:rsid w:val="003345DA"/>
    <w:rsid w:val="003371CF"/>
    <w:rsid w:val="003413C3"/>
    <w:rsid w:val="0034233F"/>
    <w:rsid w:val="00343F0C"/>
    <w:rsid w:val="00357452"/>
    <w:rsid w:val="00364DD4"/>
    <w:rsid w:val="00381BD6"/>
    <w:rsid w:val="00383177"/>
    <w:rsid w:val="003836C2"/>
    <w:rsid w:val="00393963"/>
    <w:rsid w:val="003A000B"/>
    <w:rsid w:val="003A40B4"/>
    <w:rsid w:val="003A4336"/>
    <w:rsid w:val="003A6312"/>
    <w:rsid w:val="003C56F9"/>
    <w:rsid w:val="003C6419"/>
    <w:rsid w:val="003C6513"/>
    <w:rsid w:val="003D5B97"/>
    <w:rsid w:val="003E0069"/>
    <w:rsid w:val="003E207C"/>
    <w:rsid w:val="003E7F62"/>
    <w:rsid w:val="003F506D"/>
    <w:rsid w:val="00403962"/>
    <w:rsid w:val="004144DC"/>
    <w:rsid w:val="00415583"/>
    <w:rsid w:val="00421786"/>
    <w:rsid w:val="00422063"/>
    <w:rsid w:val="0042480D"/>
    <w:rsid w:val="004251EE"/>
    <w:rsid w:val="00432D23"/>
    <w:rsid w:val="00434A10"/>
    <w:rsid w:val="00435305"/>
    <w:rsid w:val="00441154"/>
    <w:rsid w:val="004423A3"/>
    <w:rsid w:val="004425D6"/>
    <w:rsid w:val="0045050B"/>
    <w:rsid w:val="004635D0"/>
    <w:rsid w:val="00494515"/>
    <w:rsid w:val="004A3135"/>
    <w:rsid w:val="004A354C"/>
    <w:rsid w:val="004B1D8C"/>
    <w:rsid w:val="004C2847"/>
    <w:rsid w:val="004C5EC5"/>
    <w:rsid w:val="004D2041"/>
    <w:rsid w:val="004D4CE3"/>
    <w:rsid w:val="004D70F1"/>
    <w:rsid w:val="004E3AE6"/>
    <w:rsid w:val="004F429E"/>
    <w:rsid w:val="00506BE7"/>
    <w:rsid w:val="00510DE1"/>
    <w:rsid w:val="005113A5"/>
    <w:rsid w:val="00513583"/>
    <w:rsid w:val="0052284C"/>
    <w:rsid w:val="005233DF"/>
    <w:rsid w:val="00534B09"/>
    <w:rsid w:val="00534CA2"/>
    <w:rsid w:val="005372BD"/>
    <w:rsid w:val="00541619"/>
    <w:rsid w:val="00547C83"/>
    <w:rsid w:val="00550D01"/>
    <w:rsid w:val="00554ECB"/>
    <w:rsid w:val="00565E52"/>
    <w:rsid w:val="00572D76"/>
    <w:rsid w:val="0058065F"/>
    <w:rsid w:val="00580AD9"/>
    <w:rsid w:val="005850CB"/>
    <w:rsid w:val="0059689C"/>
    <w:rsid w:val="005A5E02"/>
    <w:rsid w:val="005A5EBE"/>
    <w:rsid w:val="005A7F41"/>
    <w:rsid w:val="005B63B4"/>
    <w:rsid w:val="005C09C4"/>
    <w:rsid w:val="005C1FD9"/>
    <w:rsid w:val="005C2CFB"/>
    <w:rsid w:val="005C467F"/>
    <w:rsid w:val="005C47E4"/>
    <w:rsid w:val="005C7AB3"/>
    <w:rsid w:val="005D1B76"/>
    <w:rsid w:val="005D5D19"/>
    <w:rsid w:val="005D6099"/>
    <w:rsid w:val="005E02A0"/>
    <w:rsid w:val="005E60D0"/>
    <w:rsid w:val="005E734F"/>
    <w:rsid w:val="005F3585"/>
    <w:rsid w:val="005F5A91"/>
    <w:rsid w:val="0060000F"/>
    <w:rsid w:val="00601477"/>
    <w:rsid w:val="00602A48"/>
    <w:rsid w:val="00603CCB"/>
    <w:rsid w:val="006122D2"/>
    <w:rsid w:val="006131FC"/>
    <w:rsid w:val="006225B0"/>
    <w:rsid w:val="00623FCE"/>
    <w:rsid w:val="00630C95"/>
    <w:rsid w:val="00634D37"/>
    <w:rsid w:val="00635592"/>
    <w:rsid w:val="00636409"/>
    <w:rsid w:val="00674475"/>
    <w:rsid w:val="006906DA"/>
    <w:rsid w:val="006912AC"/>
    <w:rsid w:val="006960A2"/>
    <w:rsid w:val="00696A47"/>
    <w:rsid w:val="006A3D90"/>
    <w:rsid w:val="006A7994"/>
    <w:rsid w:val="006B2C19"/>
    <w:rsid w:val="006C1516"/>
    <w:rsid w:val="006D1415"/>
    <w:rsid w:val="006D5F47"/>
    <w:rsid w:val="006D65AE"/>
    <w:rsid w:val="006E3B34"/>
    <w:rsid w:val="006E4D67"/>
    <w:rsid w:val="006F0700"/>
    <w:rsid w:val="006F226D"/>
    <w:rsid w:val="0070006C"/>
    <w:rsid w:val="007149F0"/>
    <w:rsid w:val="007232B0"/>
    <w:rsid w:val="00730B2B"/>
    <w:rsid w:val="00736D6E"/>
    <w:rsid w:val="00743B5A"/>
    <w:rsid w:val="0075324E"/>
    <w:rsid w:val="0076100D"/>
    <w:rsid w:val="00761FD8"/>
    <w:rsid w:val="00773A99"/>
    <w:rsid w:val="00782D52"/>
    <w:rsid w:val="007925C0"/>
    <w:rsid w:val="007A2D49"/>
    <w:rsid w:val="007A4E9B"/>
    <w:rsid w:val="007B50EF"/>
    <w:rsid w:val="007C2CB9"/>
    <w:rsid w:val="007D04F3"/>
    <w:rsid w:val="007D29AC"/>
    <w:rsid w:val="007F3860"/>
    <w:rsid w:val="007F6CDE"/>
    <w:rsid w:val="00807A5B"/>
    <w:rsid w:val="00820C5F"/>
    <w:rsid w:val="00821592"/>
    <w:rsid w:val="00826A71"/>
    <w:rsid w:val="0083503F"/>
    <w:rsid w:val="0083650F"/>
    <w:rsid w:val="00836A08"/>
    <w:rsid w:val="008426D8"/>
    <w:rsid w:val="0084453C"/>
    <w:rsid w:val="008773A9"/>
    <w:rsid w:val="00877BCB"/>
    <w:rsid w:val="00884D27"/>
    <w:rsid w:val="00892062"/>
    <w:rsid w:val="008A2DF4"/>
    <w:rsid w:val="008A4F1B"/>
    <w:rsid w:val="008A58B1"/>
    <w:rsid w:val="008A59B2"/>
    <w:rsid w:val="008B7A4E"/>
    <w:rsid w:val="008C13A2"/>
    <w:rsid w:val="008D36DF"/>
    <w:rsid w:val="008D4A7E"/>
    <w:rsid w:val="008D6476"/>
    <w:rsid w:val="008E6C63"/>
    <w:rsid w:val="009013E6"/>
    <w:rsid w:val="00903B8A"/>
    <w:rsid w:val="00903C72"/>
    <w:rsid w:val="00907BD2"/>
    <w:rsid w:val="00913B66"/>
    <w:rsid w:val="009200A0"/>
    <w:rsid w:val="00924870"/>
    <w:rsid w:val="00925D51"/>
    <w:rsid w:val="00927B42"/>
    <w:rsid w:val="00934542"/>
    <w:rsid w:val="0094614C"/>
    <w:rsid w:val="00955789"/>
    <w:rsid w:val="009564F4"/>
    <w:rsid w:val="00957769"/>
    <w:rsid w:val="00957CF8"/>
    <w:rsid w:val="0097689C"/>
    <w:rsid w:val="00980178"/>
    <w:rsid w:val="00994027"/>
    <w:rsid w:val="009A40C8"/>
    <w:rsid w:val="009A58A7"/>
    <w:rsid w:val="009B2DDB"/>
    <w:rsid w:val="009D0724"/>
    <w:rsid w:val="009D2008"/>
    <w:rsid w:val="009D3C66"/>
    <w:rsid w:val="009D6CDD"/>
    <w:rsid w:val="009E016C"/>
    <w:rsid w:val="009E5A60"/>
    <w:rsid w:val="009F3D76"/>
    <w:rsid w:val="009F72F7"/>
    <w:rsid w:val="00A1526F"/>
    <w:rsid w:val="00A251EF"/>
    <w:rsid w:val="00A2646C"/>
    <w:rsid w:val="00A40899"/>
    <w:rsid w:val="00A41EA8"/>
    <w:rsid w:val="00A51DBC"/>
    <w:rsid w:val="00A6172A"/>
    <w:rsid w:val="00A62685"/>
    <w:rsid w:val="00A70447"/>
    <w:rsid w:val="00A73EFB"/>
    <w:rsid w:val="00A74D72"/>
    <w:rsid w:val="00A80C5D"/>
    <w:rsid w:val="00A82E8E"/>
    <w:rsid w:val="00A92586"/>
    <w:rsid w:val="00AA4964"/>
    <w:rsid w:val="00AB3DB2"/>
    <w:rsid w:val="00AC57B1"/>
    <w:rsid w:val="00AD1DB6"/>
    <w:rsid w:val="00AF3C3B"/>
    <w:rsid w:val="00B04522"/>
    <w:rsid w:val="00B06B47"/>
    <w:rsid w:val="00B17C3A"/>
    <w:rsid w:val="00B21B2B"/>
    <w:rsid w:val="00B2744F"/>
    <w:rsid w:val="00B324FD"/>
    <w:rsid w:val="00B34A94"/>
    <w:rsid w:val="00B363E9"/>
    <w:rsid w:val="00B42957"/>
    <w:rsid w:val="00B5101D"/>
    <w:rsid w:val="00B630C3"/>
    <w:rsid w:val="00B648CA"/>
    <w:rsid w:val="00B66137"/>
    <w:rsid w:val="00B67114"/>
    <w:rsid w:val="00B760BB"/>
    <w:rsid w:val="00B76418"/>
    <w:rsid w:val="00B90126"/>
    <w:rsid w:val="00BA1A88"/>
    <w:rsid w:val="00BB3AD6"/>
    <w:rsid w:val="00BC4448"/>
    <w:rsid w:val="00BE2D59"/>
    <w:rsid w:val="00BE5E90"/>
    <w:rsid w:val="00C00085"/>
    <w:rsid w:val="00C05119"/>
    <w:rsid w:val="00C205B0"/>
    <w:rsid w:val="00C226D7"/>
    <w:rsid w:val="00C30EF8"/>
    <w:rsid w:val="00C476FF"/>
    <w:rsid w:val="00C552C3"/>
    <w:rsid w:val="00C5629B"/>
    <w:rsid w:val="00C70CBE"/>
    <w:rsid w:val="00C74478"/>
    <w:rsid w:val="00C800EA"/>
    <w:rsid w:val="00C81ADE"/>
    <w:rsid w:val="00C85C45"/>
    <w:rsid w:val="00C90689"/>
    <w:rsid w:val="00C9122C"/>
    <w:rsid w:val="00C950A2"/>
    <w:rsid w:val="00C96948"/>
    <w:rsid w:val="00CA06C1"/>
    <w:rsid w:val="00CA316C"/>
    <w:rsid w:val="00CA7679"/>
    <w:rsid w:val="00CB7279"/>
    <w:rsid w:val="00CC584B"/>
    <w:rsid w:val="00CF1B1F"/>
    <w:rsid w:val="00D036B3"/>
    <w:rsid w:val="00D17465"/>
    <w:rsid w:val="00D216E8"/>
    <w:rsid w:val="00D323D5"/>
    <w:rsid w:val="00D37673"/>
    <w:rsid w:val="00D37F38"/>
    <w:rsid w:val="00D46DDA"/>
    <w:rsid w:val="00D52A44"/>
    <w:rsid w:val="00D54CE3"/>
    <w:rsid w:val="00D57CE7"/>
    <w:rsid w:val="00D60AE2"/>
    <w:rsid w:val="00D71C45"/>
    <w:rsid w:val="00D73347"/>
    <w:rsid w:val="00D82C2D"/>
    <w:rsid w:val="00D85736"/>
    <w:rsid w:val="00DA1702"/>
    <w:rsid w:val="00DB09A8"/>
    <w:rsid w:val="00DB0FE3"/>
    <w:rsid w:val="00DB582D"/>
    <w:rsid w:val="00DB6F6F"/>
    <w:rsid w:val="00DB7C97"/>
    <w:rsid w:val="00DC065B"/>
    <w:rsid w:val="00DC5306"/>
    <w:rsid w:val="00DD311E"/>
    <w:rsid w:val="00DD3768"/>
    <w:rsid w:val="00DE1772"/>
    <w:rsid w:val="00DF3565"/>
    <w:rsid w:val="00DF3572"/>
    <w:rsid w:val="00DF4B87"/>
    <w:rsid w:val="00E053AC"/>
    <w:rsid w:val="00E10301"/>
    <w:rsid w:val="00E20D07"/>
    <w:rsid w:val="00E25435"/>
    <w:rsid w:val="00E306D5"/>
    <w:rsid w:val="00E309D3"/>
    <w:rsid w:val="00E320A8"/>
    <w:rsid w:val="00E35B1D"/>
    <w:rsid w:val="00E41FF7"/>
    <w:rsid w:val="00E42D55"/>
    <w:rsid w:val="00E443CF"/>
    <w:rsid w:val="00E50E8D"/>
    <w:rsid w:val="00E51242"/>
    <w:rsid w:val="00E53E4D"/>
    <w:rsid w:val="00E6481D"/>
    <w:rsid w:val="00E74EEE"/>
    <w:rsid w:val="00E777B9"/>
    <w:rsid w:val="00E85AEC"/>
    <w:rsid w:val="00E870CE"/>
    <w:rsid w:val="00E879B2"/>
    <w:rsid w:val="00EA4791"/>
    <w:rsid w:val="00EB57AB"/>
    <w:rsid w:val="00EC5EB7"/>
    <w:rsid w:val="00ED27F8"/>
    <w:rsid w:val="00ED3E03"/>
    <w:rsid w:val="00ED41F2"/>
    <w:rsid w:val="00F01CD2"/>
    <w:rsid w:val="00F1723F"/>
    <w:rsid w:val="00F21FE9"/>
    <w:rsid w:val="00F23FFA"/>
    <w:rsid w:val="00F26714"/>
    <w:rsid w:val="00F30CFC"/>
    <w:rsid w:val="00F37A78"/>
    <w:rsid w:val="00F52503"/>
    <w:rsid w:val="00F5472C"/>
    <w:rsid w:val="00F6052B"/>
    <w:rsid w:val="00F60EAB"/>
    <w:rsid w:val="00F6503F"/>
    <w:rsid w:val="00F667CA"/>
    <w:rsid w:val="00F74047"/>
    <w:rsid w:val="00F948C2"/>
    <w:rsid w:val="00F97683"/>
    <w:rsid w:val="00FA22F9"/>
    <w:rsid w:val="00FA25C1"/>
    <w:rsid w:val="00FA5BD0"/>
    <w:rsid w:val="00FA5DDE"/>
    <w:rsid w:val="00FA71DD"/>
    <w:rsid w:val="00FB02DD"/>
    <w:rsid w:val="00FB13FF"/>
    <w:rsid w:val="00FB5E23"/>
    <w:rsid w:val="00FB62B5"/>
    <w:rsid w:val="00FC2226"/>
    <w:rsid w:val="00FC3F4B"/>
    <w:rsid w:val="00FC4EA6"/>
    <w:rsid w:val="00FC7A02"/>
    <w:rsid w:val="00FC7E44"/>
    <w:rsid w:val="00FE1968"/>
    <w:rsid w:val="00FE5016"/>
    <w:rsid w:val="00FE55E3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765F6"/>
  <w15:docId w15:val="{11C64B46-CB0C-4D51-A262-392EE8C42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0A8"/>
    <w:pPr>
      <w:jc w:val="both"/>
    </w:pPr>
    <w:rPr>
      <w:rFonts w:ascii="Cambria" w:hAnsi="Cambria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22915"/>
    <w:pPr>
      <w:keepNext/>
      <w:numPr>
        <w:numId w:val="3"/>
      </w:numPr>
      <w:pBdr>
        <w:top w:val="single" w:sz="12" w:space="6" w:color="A6A6A6" w:themeColor="background1" w:themeShade="A6"/>
      </w:pBdr>
      <w:spacing w:before="240" w:after="120"/>
      <w:jc w:val="left"/>
      <w:outlineLvl w:val="0"/>
    </w:pPr>
    <w:rPr>
      <w:rFonts w:eastAsia="Times New Roman" w:cs="Times New Roman"/>
      <w:b/>
      <w:bCs/>
      <w:szCs w:val="1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0A8"/>
    <w:pPr>
      <w:numPr>
        <w:ilvl w:val="1"/>
        <w:numId w:val="3"/>
      </w:numPr>
      <w:spacing w:before="240" w:after="120"/>
      <w:jc w:val="left"/>
      <w:outlineLvl w:val="1"/>
    </w:pPr>
    <w:rPr>
      <w:rFonts w:eastAsia="Times New Roman" w:cs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320A8"/>
    <w:pPr>
      <w:keepNext/>
      <w:keepLines/>
      <w:numPr>
        <w:ilvl w:val="2"/>
        <w:numId w:val="3"/>
      </w:numPr>
      <w:spacing w:before="200" w:after="120"/>
      <w:outlineLvl w:val="2"/>
    </w:pPr>
    <w:rPr>
      <w:rFonts w:eastAsiaTheme="majorEastAsia" w:cstheme="majorBidi"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20A8"/>
    <w:pPr>
      <w:keepNext/>
      <w:keepLines/>
      <w:spacing w:before="240" w:after="120"/>
      <w:jc w:val="left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963"/>
    <w:pPr>
      <w:keepNext/>
      <w:keepLines/>
      <w:spacing w:before="80" w:after="40" w:line="276" w:lineRule="auto"/>
      <w:jc w:val="left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963"/>
    <w:pPr>
      <w:keepNext/>
      <w:keepLines/>
      <w:spacing w:before="40" w:after="0" w:line="276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963"/>
    <w:pPr>
      <w:keepNext/>
      <w:keepLines/>
      <w:spacing w:before="40" w:after="0" w:line="276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963"/>
    <w:pPr>
      <w:keepNext/>
      <w:keepLines/>
      <w:spacing w:after="0" w:line="276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963"/>
    <w:pPr>
      <w:keepNext/>
      <w:keepLines/>
      <w:spacing w:after="0" w:line="276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915"/>
    <w:rPr>
      <w:rFonts w:ascii="Cambria" w:eastAsia="Times New Roman" w:hAnsi="Cambria" w:cs="Times New Roman"/>
      <w:b/>
      <w:bCs/>
      <w:sz w:val="20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320A8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320A8"/>
    <w:rPr>
      <w:rFonts w:ascii="Cambria" w:eastAsiaTheme="majorEastAsia" w:hAnsi="Cambria" w:cstheme="majorBidi"/>
      <w:bCs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320A8"/>
    <w:rPr>
      <w:rFonts w:ascii="Cambria" w:eastAsiaTheme="majorEastAsia" w:hAnsi="Cambria" w:cstheme="majorBidi"/>
      <w:bCs/>
      <w:iCs/>
      <w:sz w:val="20"/>
    </w:rPr>
  </w:style>
  <w:style w:type="paragraph" w:styleId="Footer">
    <w:name w:val="footer"/>
    <w:basedOn w:val="Normal"/>
    <w:link w:val="FooterChar"/>
    <w:uiPriority w:val="99"/>
    <w:unhideWhenUsed/>
    <w:rsid w:val="001F52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521E"/>
    <w:rPr>
      <w:rFonts w:ascii="Cambria" w:hAnsi="Cambria"/>
      <w:sz w:val="20"/>
    </w:rPr>
  </w:style>
  <w:style w:type="paragraph" w:customStyle="1" w:styleId="Journalnameinheader">
    <w:name w:val="Journal name in header"/>
    <w:basedOn w:val="Normal"/>
    <w:qFormat/>
    <w:rsid w:val="001F521E"/>
    <w:pPr>
      <w:widowControl w:val="0"/>
      <w:spacing w:before="60" w:after="0"/>
      <w:ind w:firstLine="230"/>
      <w:jc w:val="center"/>
    </w:pPr>
    <w:rPr>
      <w:rFonts w:eastAsia="Times New Roman" w:cs="Times New Roman"/>
      <w:color w:val="000099"/>
      <w:sz w:val="19"/>
      <w:szCs w:val="18"/>
    </w:rPr>
  </w:style>
  <w:style w:type="paragraph" w:customStyle="1" w:styleId="a-Articletype">
    <w:name w:val="a-Article type"/>
    <w:basedOn w:val="Normal"/>
    <w:next w:val="b-Articletitle"/>
    <w:qFormat/>
    <w:rsid w:val="00934542"/>
    <w:rPr>
      <w:smallCaps/>
      <w:spacing w:val="20"/>
    </w:rPr>
  </w:style>
  <w:style w:type="paragraph" w:customStyle="1" w:styleId="b-Articletitle">
    <w:name w:val="b-Article title"/>
    <w:next w:val="c-Authorsname"/>
    <w:qFormat/>
    <w:rsid w:val="00316D09"/>
    <w:pPr>
      <w:spacing w:before="240"/>
    </w:pPr>
    <w:rPr>
      <w:rFonts w:ascii="Cambria" w:hAnsi="Cambria"/>
      <w:sz w:val="28"/>
    </w:rPr>
  </w:style>
  <w:style w:type="paragraph" w:customStyle="1" w:styleId="c-Authorsname">
    <w:name w:val="c-Authors name"/>
    <w:basedOn w:val="b-Articletitle"/>
    <w:next w:val="d-Affiliations"/>
    <w:qFormat/>
    <w:rsid w:val="00513583"/>
    <w:pPr>
      <w:spacing w:before="0"/>
    </w:pPr>
    <w:rPr>
      <w:sz w:val="22"/>
    </w:rPr>
  </w:style>
  <w:style w:type="paragraph" w:customStyle="1" w:styleId="d-Affiliations">
    <w:name w:val="d-Affiliations"/>
    <w:basedOn w:val="c-Authorsname"/>
    <w:qFormat/>
    <w:rsid w:val="00185EBF"/>
    <w:pPr>
      <w:spacing w:after="0" w:line="240" w:lineRule="exact"/>
    </w:pPr>
    <w:rPr>
      <w:i/>
      <w:sz w:val="20"/>
    </w:rPr>
  </w:style>
  <w:style w:type="paragraph" w:customStyle="1" w:styleId="f-publicationhistory">
    <w:name w:val="f-publication history"/>
    <w:basedOn w:val="d-Affiliations"/>
    <w:next w:val="g-DOIinfo"/>
    <w:qFormat/>
    <w:rsid w:val="00185EBF"/>
    <w:pPr>
      <w:spacing w:before="240" w:after="240"/>
    </w:pPr>
    <w:rPr>
      <w:i w:val="0"/>
    </w:rPr>
  </w:style>
  <w:style w:type="paragraph" w:customStyle="1" w:styleId="g-DOIinfo">
    <w:name w:val="g-DOI info"/>
    <w:basedOn w:val="f-publicationhistory"/>
    <w:next w:val="h-Abstracttitle"/>
    <w:qFormat/>
    <w:rsid w:val="00FB5E23"/>
    <w:pPr>
      <w:spacing w:before="0" w:line="240" w:lineRule="auto"/>
    </w:pPr>
  </w:style>
  <w:style w:type="paragraph" w:customStyle="1" w:styleId="h-Abstracttitle">
    <w:name w:val="h-Abstract title"/>
    <w:basedOn w:val="g-DOIinfo"/>
    <w:next w:val="i-Abstracttext"/>
    <w:qFormat/>
    <w:rsid w:val="009F72F7"/>
    <w:pPr>
      <w:pBdr>
        <w:top w:val="single" w:sz="12" w:space="5" w:color="A6A6A6" w:themeColor="background1" w:themeShade="A6"/>
      </w:pBdr>
      <w:spacing w:after="120"/>
    </w:pPr>
    <w:rPr>
      <w:b/>
      <w:sz w:val="22"/>
    </w:rPr>
  </w:style>
  <w:style w:type="paragraph" w:customStyle="1" w:styleId="i-Abstracttext">
    <w:name w:val="i-Abstract text"/>
    <w:basedOn w:val="Normal"/>
    <w:qFormat/>
    <w:rsid w:val="00D57CE7"/>
  </w:style>
  <w:style w:type="paragraph" w:customStyle="1" w:styleId="n-generalsubheadings">
    <w:name w:val="n-general sub headings"/>
    <w:basedOn w:val="Normal"/>
    <w:next w:val="Normal"/>
    <w:qFormat/>
    <w:rsid w:val="002226BA"/>
    <w:pPr>
      <w:spacing w:before="240" w:after="120"/>
      <w:jc w:val="left"/>
    </w:pPr>
    <w:rPr>
      <w:i/>
      <w:sz w:val="22"/>
    </w:rPr>
  </w:style>
  <w:style w:type="table" w:styleId="TableGrid">
    <w:name w:val="Table Grid"/>
    <w:basedOn w:val="TableNormal"/>
    <w:uiPriority w:val="39"/>
    <w:rsid w:val="00185EB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j-Keywords">
    <w:name w:val="j-Keywords"/>
    <w:basedOn w:val="Normal"/>
    <w:qFormat/>
    <w:rsid w:val="00E320A8"/>
    <w:rPr>
      <w:b/>
      <w:sz w:val="22"/>
    </w:rPr>
  </w:style>
  <w:style w:type="paragraph" w:customStyle="1" w:styleId="e-Articleinfomation">
    <w:name w:val="e-Article infomation"/>
    <w:basedOn w:val="f-publicationhistory"/>
    <w:qFormat/>
    <w:rsid w:val="0097689C"/>
    <w:rPr>
      <w:rFonts w:eastAsia="SimSun"/>
      <w:noProof/>
      <w:lang w:eastAsia="zh-CN"/>
    </w:rPr>
  </w:style>
  <w:style w:type="paragraph" w:customStyle="1" w:styleId="q-References">
    <w:name w:val="q-References"/>
    <w:basedOn w:val="Normal"/>
    <w:qFormat/>
    <w:rsid w:val="00A251EF"/>
    <w:pPr>
      <w:numPr>
        <w:numId w:val="6"/>
      </w:numPr>
      <w:spacing w:after="120"/>
      <w:ind w:left="576" w:hanging="576"/>
    </w:pPr>
    <w:rPr>
      <w:rFonts w:eastAsia="Times New Roman" w:cs="Times New Roman"/>
      <w:szCs w:val="20"/>
    </w:rPr>
  </w:style>
  <w:style w:type="paragraph" w:customStyle="1" w:styleId="l-CaptionsTables">
    <w:name w:val="l-Captions Tables"/>
    <w:basedOn w:val="Normal"/>
    <w:qFormat/>
    <w:rsid w:val="00223E06"/>
    <w:pPr>
      <w:keepNext/>
      <w:spacing w:before="120"/>
    </w:pPr>
    <w:rPr>
      <w:rFonts w:eastAsia="Times New Roman" w:cs="Times New Roman"/>
      <w:b/>
      <w:szCs w:val="20"/>
    </w:rPr>
  </w:style>
  <w:style w:type="paragraph" w:customStyle="1" w:styleId="s-headerotherpages">
    <w:name w:val="s-header other pages"/>
    <w:basedOn w:val="Normal"/>
    <w:qFormat/>
    <w:rsid w:val="007D04F3"/>
    <w:pPr>
      <w:tabs>
        <w:tab w:val="center" w:pos="4680"/>
        <w:tab w:val="right" w:pos="9360"/>
      </w:tabs>
      <w:spacing w:after="120"/>
      <w:jc w:val="center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472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472C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5472C"/>
    <w:rPr>
      <w:vertAlign w:val="superscript"/>
    </w:rPr>
  </w:style>
  <w:style w:type="paragraph" w:customStyle="1" w:styleId="o-Table">
    <w:name w:val="o-Table"/>
    <w:basedOn w:val="Normal"/>
    <w:qFormat/>
    <w:rsid w:val="00736D6E"/>
    <w:pPr>
      <w:spacing w:before="60" w:after="60"/>
    </w:pPr>
    <w:rPr>
      <w:lang w:val="en-GB"/>
    </w:rPr>
  </w:style>
  <w:style w:type="paragraph" w:customStyle="1" w:styleId="r-Footnoteforpage">
    <w:name w:val="r-Foot note for page"/>
    <w:basedOn w:val="Normal"/>
    <w:qFormat/>
    <w:rsid w:val="0076100D"/>
    <w:pPr>
      <w:pBdr>
        <w:top w:val="single" w:sz="4" w:space="1" w:color="auto"/>
      </w:pBdr>
      <w:spacing w:before="120" w:after="0"/>
      <w:contextualSpacing/>
      <w:jc w:val="left"/>
    </w:pPr>
    <w:rPr>
      <w:rFonts w:eastAsia="SimSun" w:cs="Times New Roman"/>
      <w:noProof/>
      <w:sz w:val="18"/>
      <w:szCs w:val="20"/>
    </w:rPr>
  </w:style>
  <w:style w:type="paragraph" w:customStyle="1" w:styleId="p-Tablefootnote">
    <w:name w:val="p-Table footnote"/>
    <w:basedOn w:val="Normal"/>
    <w:qFormat/>
    <w:rsid w:val="005A5EBE"/>
    <w:pPr>
      <w:jc w:val="center"/>
    </w:pPr>
    <w:rPr>
      <w:sz w:val="16"/>
      <w:lang w:val="en-GB"/>
    </w:rPr>
  </w:style>
  <w:style w:type="paragraph" w:customStyle="1" w:styleId="m-GeneralHeading1">
    <w:name w:val="m-General Heading 1"/>
    <w:basedOn w:val="Heading1"/>
    <w:qFormat/>
    <w:rsid w:val="007B50EF"/>
    <w:pPr>
      <w:numPr>
        <w:numId w:val="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4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452"/>
    <w:rPr>
      <w:rFonts w:ascii="Tahoma" w:hAnsi="Tahoma" w:cs="Tahoma"/>
      <w:sz w:val="16"/>
      <w:szCs w:val="16"/>
    </w:rPr>
  </w:style>
  <w:style w:type="paragraph" w:customStyle="1" w:styleId="k-CaptionFigure">
    <w:name w:val="k-Caption Figure"/>
    <w:basedOn w:val="l-CaptionsTables"/>
    <w:qFormat/>
    <w:rsid w:val="00343F0C"/>
    <w:pPr>
      <w:jc w:val="center"/>
    </w:pPr>
    <w:rPr>
      <w:lang w:val="en-GB"/>
    </w:rPr>
  </w:style>
  <w:style w:type="paragraph" w:customStyle="1" w:styleId="t-Copyrightinfo">
    <w:name w:val="t-Copyright info"/>
    <w:basedOn w:val="p-Tablefootnote"/>
    <w:next w:val="Normal"/>
    <w:qFormat/>
    <w:rsid w:val="009F72F7"/>
    <w:pPr>
      <w:spacing w:before="120"/>
    </w:pPr>
    <w:rPr>
      <w:sz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B06B47"/>
    <w:rPr>
      <w:color w:val="800080" w:themeColor="followedHyperlink"/>
      <w:u w:val="single"/>
    </w:rPr>
  </w:style>
  <w:style w:type="paragraph" w:customStyle="1" w:styleId="Abstract">
    <w:name w:val="Abstract"/>
    <w:rsid w:val="00045146"/>
    <w:pPr>
      <w:spacing w:after="200"/>
      <w:ind w:firstLine="272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Keywords">
    <w:name w:val="Keywords"/>
    <w:basedOn w:val="Abstract"/>
    <w:qFormat/>
    <w:rsid w:val="00045146"/>
    <w:pPr>
      <w:spacing w:after="120"/>
      <w:ind w:firstLine="274"/>
    </w:pPr>
    <w:rPr>
      <w:i/>
    </w:rPr>
  </w:style>
  <w:style w:type="paragraph" w:styleId="BodyText">
    <w:name w:val="Body Text"/>
    <w:basedOn w:val="Normal"/>
    <w:link w:val="BodyTextChar"/>
    <w:uiPriority w:val="99"/>
    <w:rsid w:val="00045146"/>
    <w:pPr>
      <w:tabs>
        <w:tab w:val="left" w:pos="288"/>
      </w:tabs>
      <w:spacing w:after="120" w:line="228" w:lineRule="auto"/>
      <w:ind w:firstLine="288"/>
    </w:pPr>
    <w:rPr>
      <w:rFonts w:ascii="Times New Roman" w:eastAsia="SimSun" w:hAnsi="Times New Roman" w:cs="Times New Roman"/>
      <w:spacing w:val="-1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045146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customStyle="1" w:styleId="footnote">
    <w:name w:val="footnote"/>
    <w:rsid w:val="00045146"/>
    <w:pPr>
      <w:framePr w:hSpace="187" w:vSpace="187" w:wrap="notBeside" w:vAnchor="text" w:hAnchor="page" w:x="6121" w:y="577"/>
      <w:numPr>
        <w:numId w:val="7"/>
      </w:numPr>
      <w:spacing w:after="40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head">
    <w:name w:val="table col head"/>
    <w:basedOn w:val="Normal"/>
    <w:rsid w:val="00045146"/>
    <w:pPr>
      <w:spacing w:after="0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py">
    <w:name w:val="table copy"/>
    <w:rsid w:val="00045146"/>
    <w:pPr>
      <w:spacing w:after="0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A82E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1A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A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E306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06D5"/>
    <w:rPr>
      <w:rFonts w:ascii="Cambria" w:hAnsi="Cambria"/>
      <w:sz w:val="20"/>
    </w:rPr>
  </w:style>
  <w:style w:type="paragraph" w:styleId="NormalWeb">
    <w:name w:val="Normal (Web)"/>
    <w:basedOn w:val="Normal"/>
    <w:uiPriority w:val="99"/>
    <w:unhideWhenUsed/>
    <w:rsid w:val="002803C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2803C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C2CF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963"/>
    <w:rPr>
      <w:rFonts w:eastAsiaTheme="majorEastAsia" w:cstheme="majorBidi"/>
      <w:color w:val="365F91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963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963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963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963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customStyle="1" w:styleId="msonormal0">
    <w:name w:val="msonormal"/>
    <w:basedOn w:val="Normal"/>
    <w:uiPriority w:val="99"/>
    <w:semiHidden/>
    <w:rsid w:val="00393963"/>
    <w:pPr>
      <w:spacing w:after="160" w:line="276" w:lineRule="auto"/>
      <w:jc w:val="left"/>
    </w:pPr>
    <w:rPr>
      <w:rFonts w:ascii="Times New Roman" w:eastAsiaTheme="minorHAnsi" w:hAnsi="Times New Roman" w:cs="Times New Roman"/>
      <w:kern w:val="2"/>
      <w:sz w:val="24"/>
      <w:szCs w:val="24"/>
      <w14:ligatures w14:val="standardContextual"/>
    </w:rPr>
  </w:style>
  <w:style w:type="paragraph" w:styleId="Caption">
    <w:name w:val="caption"/>
    <w:aliases w:val="Table Caption"/>
    <w:basedOn w:val="Normal"/>
    <w:next w:val="Normal"/>
    <w:autoRedefine/>
    <w:uiPriority w:val="99"/>
    <w:semiHidden/>
    <w:unhideWhenUsed/>
    <w:qFormat/>
    <w:rsid w:val="00393963"/>
    <w:pPr>
      <w:keepLines/>
      <w:spacing w:before="120" w:after="120" w:line="200" w:lineRule="exact"/>
      <w:ind w:left="-109"/>
      <w:jc w:val="center"/>
    </w:pPr>
    <w:rPr>
      <w:rFonts w:ascii="Times New Roman" w:eastAsia="Times New Roman" w:hAnsi="Times New Roman" w:cs="Times New Roman"/>
      <w:bCs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963"/>
    <w:pPr>
      <w:spacing w:after="160" w:line="276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93963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Revision">
    <w:name w:val="Revision"/>
    <w:uiPriority w:val="99"/>
    <w:semiHidden/>
    <w:rsid w:val="00393963"/>
    <w:pPr>
      <w:spacing w:after="0"/>
    </w:pPr>
    <w:rPr>
      <w:rFonts w:eastAsiaTheme="minorHAnsi"/>
      <w:kern w:val="2"/>
      <w:sz w:val="24"/>
      <w:szCs w:val="24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393963"/>
    <w:pPr>
      <w:spacing w:before="160" w:after="160" w:line="276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93963"/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96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6" w:lineRule="auto"/>
      <w:ind w:left="864" w:right="864"/>
      <w:jc w:val="center"/>
    </w:pPr>
    <w:rPr>
      <w:rFonts w:asciiTheme="minorHAnsi" w:eastAsiaTheme="minorHAnsi" w:hAnsiTheme="minorHAns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963"/>
    <w:rPr>
      <w:rFonts w:eastAsiaTheme="minorHAns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paragraph" w:customStyle="1" w:styleId="FirstParagraph">
    <w:name w:val="First Paragraph"/>
    <w:basedOn w:val="BodyText"/>
    <w:next w:val="BodyText"/>
    <w:uiPriority w:val="99"/>
    <w:semiHidden/>
    <w:qFormat/>
    <w:rsid w:val="00393963"/>
    <w:pPr>
      <w:tabs>
        <w:tab w:val="clear" w:pos="288"/>
      </w:tabs>
      <w:spacing w:before="180" w:after="180" w:line="240" w:lineRule="auto"/>
      <w:ind w:firstLine="0"/>
      <w:jc w:val="left"/>
    </w:pPr>
    <w:rPr>
      <w:rFonts w:asciiTheme="minorHAnsi" w:eastAsiaTheme="minorEastAsia" w:hAnsiTheme="minorHAnsi" w:cstheme="minorBidi"/>
      <w:spacing w:val="0"/>
      <w:sz w:val="24"/>
      <w:szCs w:val="24"/>
      <w:lang w:val="en-US"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semiHidden/>
    <w:locked/>
    <w:rsid w:val="00393963"/>
    <w:rPr>
      <w:rFonts w:ascii="Calibri" w:hAnsi="Calibri" w:cs="Calibri"/>
      <w:noProof/>
    </w:rPr>
  </w:style>
  <w:style w:type="paragraph" w:customStyle="1" w:styleId="EndNoteBibliographyTitle">
    <w:name w:val="EndNote Bibliography Title"/>
    <w:basedOn w:val="Normal"/>
    <w:link w:val="EndNoteBibliographyTitleChar"/>
    <w:semiHidden/>
    <w:rsid w:val="00393963"/>
    <w:pPr>
      <w:spacing w:after="0" w:line="276" w:lineRule="auto"/>
      <w:jc w:val="center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semiHidden/>
    <w:locked/>
    <w:rsid w:val="0039396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semiHidden/>
    <w:rsid w:val="00393963"/>
    <w:pPr>
      <w:spacing w:after="160"/>
    </w:pPr>
    <w:rPr>
      <w:rFonts w:ascii="Calibri" w:hAnsi="Calibri" w:cs="Calibri"/>
      <w:noProof/>
      <w:sz w:val="22"/>
    </w:rPr>
  </w:style>
  <w:style w:type="paragraph" w:customStyle="1" w:styleId="MDPI31text">
    <w:name w:val="MDPI_3.1_text"/>
    <w:uiPriority w:val="99"/>
    <w:semiHidden/>
    <w:qFormat/>
    <w:rsid w:val="00393963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21heading1">
    <w:name w:val="MDPI_2.1_heading1"/>
    <w:uiPriority w:val="99"/>
    <w:semiHidden/>
    <w:qFormat/>
    <w:rsid w:val="0039396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author">
    <w:name w:val="author"/>
    <w:basedOn w:val="Heading2"/>
    <w:uiPriority w:val="99"/>
    <w:semiHidden/>
    <w:rsid w:val="00393963"/>
    <w:pPr>
      <w:keepNext/>
      <w:numPr>
        <w:ilvl w:val="0"/>
        <w:numId w:val="0"/>
      </w:numPr>
      <w:tabs>
        <w:tab w:val="left" w:pos="450"/>
      </w:tabs>
      <w:spacing w:before="200" w:after="680"/>
      <w:jc w:val="center"/>
    </w:pPr>
    <w:rPr>
      <w:rFonts w:ascii="Times New Roman" w:eastAsia="SimSun" w:hAnsi="Times New Roman"/>
      <w:bCs w:val="0"/>
      <w:i/>
      <w:lang w:eastAsia="zh-CN"/>
    </w:rPr>
  </w:style>
  <w:style w:type="character" w:customStyle="1" w:styleId="HeadingCChar">
    <w:name w:val="Heading C Char"/>
    <w:basedOn w:val="DefaultParagraphFont"/>
    <w:link w:val="HeadingC"/>
    <w:semiHidden/>
    <w:locked/>
    <w:rsid w:val="00393963"/>
    <w:rPr>
      <w:rFonts w:ascii="Times New Roman" w:eastAsia="Times New Roman" w:hAnsi="Times New Roman" w:cs="Times New Roman"/>
      <w:i/>
      <w:sz w:val="20"/>
      <w:lang w:val="en-GB"/>
    </w:rPr>
  </w:style>
  <w:style w:type="paragraph" w:customStyle="1" w:styleId="HeadingC">
    <w:name w:val="Heading C"/>
    <w:basedOn w:val="Heading3"/>
    <w:link w:val="HeadingCChar"/>
    <w:semiHidden/>
    <w:qFormat/>
    <w:rsid w:val="00393963"/>
    <w:pPr>
      <w:keepLines w:val="0"/>
      <w:numPr>
        <w:ilvl w:val="0"/>
        <w:numId w:val="0"/>
      </w:numPr>
      <w:tabs>
        <w:tab w:val="num" w:pos="2160"/>
      </w:tabs>
      <w:spacing w:before="240" w:after="60" w:line="240" w:lineRule="exact"/>
      <w:jc w:val="left"/>
    </w:pPr>
    <w:rPr>
      <w:rFonts w:ascii="Times New Roman" w:eastAsia="Times New Roman" w:hAnsi="Times New Roman" w:cs="Times New Roman"/>
      <w:bCs w:val="0"/>
      <w:szCs w:val="22"/>
      <w:lang w:val="en-GB"/>
    </w:rPr>
  </w:style>
  <w:style w:type="paragraph" w:customStyle="1" w:styleId="MainTextHeadingB">
    <w:name w:val="Main Text [Heading B]"/>
    <w:basedOn w:val="Normal"/>
    <w:uiPriority w:val="99"/>
    <w:semiHidden/>
    <w:qFormat/>
    <w:rsid w:val="00393963"/>
    <w:pPr>
      <w:spacing w:after="120"/>
      <w:ind w:firstLine="340"/>
    </w:pPr>
    <w:rPr>
      <w:rFonts w:ascii="Times New Roman" w:eastAsia="Times New Roman" w:hAnsi="Times New Roman" w:cs="Times New Roman"/>
      <w:szCs w:val="20"/>
    </w:rPr>
  </w:style>
  <w:style w:type="character" w:customStyle="1" w:styleId="HeadingAChar">
    <w:name w:val="Heading A Char"/>
    <w:link w:val="HeadingA"/>
    <w:semiHidden/>
    <w:locked/>
    <w:rsid w:val="00393963"/>
    <w:rPr>
      <w:rFonts w:ascii="Times New Roman" w:eastAsiaTheme="majorEastAsia" w:hAnsi="Times New Roman" w:cstheme="majorBidi"/>
      <w:b/>
      <w:caps/>
      <w:szCs w:val="36"/>
      <w:lang w:val="en-GB"/>
    </w:rPr>
  </w:style>
  <w:style w:type="paragraph" w:customStyle="1" w:styleId="HeadingA">
    <w:name w:val="Heading A"/>
    <w:basedOn w:val="Heading1"/>
    <w:link w:val="HeadingAChar"/>
    <w:autoRedefine/>
    <w:semiHidden/>
    <w:qFormat/>
    <w:rsid w:val="00393963"/>
    <w:pPr>
      <w:keepNext w:val="0"/>
      <w:numPr>
        <w:numId w:val="29"/>
      </w:numPr>
      <w:pBdr>
        <w:top w:val="none" w:sz="0" w:space="0" w:color="auto"/>
      </w:pBdr>
      <w:spacing w:before="360" w:after="240" w:line="240" w:lineRule="exact"/>
      <w:ind w:left="426" w:hanging="426"/>
      <w:jc w:val="both"/>
    </w:pPr>
    <w:rPr>
      <w:rFonts w:ascii="Times New Roman" w:eastAsiaTheme="majorEastAsia" w:hAnsi="Times New Roman" w:cstheme="majorBidi"/>
      <w:bCs w:val="0"/>
      <w:caps/>
      <w:sz w:val="22"/>
      <w:szCs w:val="36"/>
    </w:rPr>
  </w:style>
  <w:style w:type="character" w:customStyle="1" w:styleId="HeadingBChar">
    <w:name w:val="Heading B Char"/>
    <w:basedOn w:val="DefaultParagraphFont"/>
    <w:link w:val="HeadingB"/>
    <w:semiHidden/>
    <w:locked/>
    <w:rsid w:val="00393963"/>
    <w:rPr>
      <w:rFonts w:ascii="Times New Roman" w:eastAsiaTheme="majorEastAsia" w:hAnsi="Times New Roman" w:cstheme="majorBidi"/>
      <w:b/>
      <w:sz w:val="20"/>
      <w:szCs w:val="26"/>
      <w:lang w:val="en-GB"/>
    </w:rPr>
  </w:style>
  <w:style w:type="paragraph" w:customStyle="1" w:styleId="HeadingB">
    <w:name w:val="Heading B"/>
    <w:basedOn w:val="Heading2"/>
    <w:link w:val="HeadingBChar"/>
    <w:semiHidden/>
    <w:qFormat/>
    <w:rsid w:val="00393963"/>
    <w:pPr>
      <w:keepNext/>
      <w:keepLines/>
      <w:numPr>
        <w:ilvl w:val="0"/>
        <w:numId w:val="0"/>
      </w:numPr>
    </w:pPr>
    <w:rPr>
      <w:rFonts w:ascii="Times New Roman" w:eastAsiaTheme="majorEastAsia" w:hAnsi="Times New Roman" w:cstheme="majorBidi"/>
      <w:bCs w:val="0"/>
      <w:szCs w:val="26"/>
      <w:lang w:val="en-GB"/>
    </w:rPr>
  </w:style>
  <w:style w:type="character" w:customStyle="1" w:styleId="FigureCaptionChar">
    <w:name w:val="Figure Caption Char"/>
    <w:link w:val="FigureCaption"/>
    <w:semiHidden/>
    <w:locked/>
    <w:rsid w:val="00393963"/>
    <w:rPr>
      <w:rFonts w:ascii="Times New Roman" w:eastAsia="Times New Roman" w:hAnsi="Times New Roman" w:cs="Times New Roman"/>
      <w:sz w:val="18"/>
      <w:szCs w:val="18"/>
    </w:rPr>
  </w:style>
  <w:style w:type="paragraph" w:customStyle="1" w:styleId="FigureCaption">
    <w:name w:val="Figure Caption"/>
    <w:basedOn w:val="Normal"/>
    <w:link w:val="FigureCaptionChar"/>
    <w:semiHidden/>
    <w:qFormat/>
    <w:rsid w:val="00393963"/>
    <w:pPr>
      <w:keepLines/>
      <w:spacing w:before="200" w:line="200" w:lineRule="exact"/>
      <w:jc w:val="lef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ainTextHeadingA">
    <w:name w:val="Main Text [Heading A]"/>
    <w:basedOn w:val="Normal"/>
    <w:uiPriority w:val="99"/>
    <w:semiHidden/>
    <w:qFormat/>
    <w:rsid w:val="00393963"/>
    <w:rPr>
      <w:rFonts w:ascii="Times New Roman" w:eastAsia="Times New Roman" w:hAnsi="Times New Roman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393963"/>
    <w:rPr>
      <w:color w:val="666666"/>
    </w:rPr>
  </w:style>
  <w:style w:type="character" w:styleId="IntenseEmphasis">
    <w:name w:val="Intense Emphasis"/>
    <w:basedOn w:val="DefaultParagraphFont"/>
    <w:uiPriority w:val="21"/>
    <w:qFormat/>
    <w:rsid w:val="0039396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963"/>
    <w:rPr>
      <w:b/>
      <w:bCs/>
      <w:smallCaps/>
      <w:color w:val="365F91" w:themeColor="accent1" w:themeShade="BF"/>
      <w:spacing w:val="5"/>
    </w:rPr>
  </w:style>
  <w:style w:type="table" w:styleId="PlainTable2">
    <w:name w:val="Plain Table 2"/>
    <w:basedOn w:val="TableNormal"/>
    <w:uiPriority w:val="42"/>
    <w:rsid w:val="00393963"/>
    <w:pPr>
      <w:spacing w:after="0"/>
    </w:pPr>
    <w:rPr>
      <w:rFonts w:eastAsiaTheme="minorHAnsi"/>
      <w:kern w:val="2"/>
      <w:sz w:val="24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tcai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lets%20-%20Copy\OARJST%20Articl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BE302-A98E-4DC3-BE37-30E6CCB8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OARJST Article template.dotx</Template>
  <TotalTime>1</TotalTime>
  <Pages>1</Pages>
  <Words>25</Words>
  <Characters>140</Characters>
  <Application>Microsoft Office Word</Application>
  <DocSecurity>0</DocSecurity>
  <Lines>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sapna</dc:creator>
  <cp:keywords/>
  <dc:description/>
  <cp:lastModifiedBy>Al Zaidy, Ahmed</cp:lastModifiedBy>
  <cp:revision>3</cp:revision>
  <cp:lastPrinted>2026-03-27T16:13:00Z</cp:lastPrinted>
  <dcterms:created xsi:type="dcterms:W3CDTF">2026-06-26T15:35:00Z</dcterms:created>
  <dcterms:modified xsi:type="dcterms:W3CDTF">2026-06-26T15:36:00Z</dcterms:modified>
</cp:coreProperties>
</file>